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C88" w:rsidRDefault="000E2C88" w:rsidP="00D1746B">
      <w:pPr>
        <w:pStyle w:val="NormalWeb"/>
      </w:pPr>
      <w:r>
        <w:t>ВАКАНТНЫХ МЕСТ ДЛЯ ЗАЧИСЛЕНИЯ В ДЕТСКИЙ САД ДЕТЕЙ</w:t>
      </w:r>
    </w:p>
    <w:p w:rsidR="000E2C88" w:rsidRDefault="000E2C88" w:rsidP="00D1746B">
      <w:pPr>
        <w:pStyle w:val="NormalWeb"/>
      </w:pPr>
      <w:r>
        <w:t>2-3 года нет</w:t>
      </w:r>
    </w:p>
    <w:p w:rsidR="000E2C88" w:rsidRDefault="000E2C88" w:rsidP="00D1746B">
      <w:pPr>
        <w:pStyle w:val="NormalWeb"/>
      </w:pPr>
      <w:r>
        <w:t>3-4года    нет</w:t>
      </w:r>
    </w:p>
    <w:p w:rsidR="000E2C88" w:rsidRDefault="000E2C88" w:rsidP="00D1746B">
      <w:pPr>
        <w:pStyle w:val="NormalWeb"/>
      </w:pPr>
      <w:r>
        <w:t>5-6года   нет</w:t>
      </w:r>
    </w:p>
    <w:p w:rsidR="000E2C88" w:rsidRDefault="000E2C88" w:rsidP="00D1746B">
      <w:pPr>
        <w:pStyle w:val="NormalWeb"/>
      </w:pPr>
      <w:r>
        <w:t>6-7 года   нет</w:t>
      </w:r>
    </w:p>
    <w:p w:rsidR="000E2C88" w:rsidRDefault="000E2C88"/>
    <w:sectPr w:rsidR="000E2C88" w:rsidSect="00242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746B"/>
    <w:rsid w:val="000E2C88"/>
    <w:rsid w:val="002429EE"/>
    <w:rsid w:val="008340DD"/>
    <w:rsid w:val="00964F2F"/>
    <w:rsid w:val="009F66F8"/>
    <w:rsid w:val="00D17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9E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D1746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83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16</Words>
  <Characters>92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anvarhabib05@gmail.com</cp:lastModifiedBy>
  <cp:revision>4</cp:revision>
  <dcterms:created xsi:type="dcterms:W3CDTF">2020-12-29T19:34:00Z</dcterms:created>
  <dcterms:modified xsi:type="dcterms:W3CDTF">2022-02-16T19:42:00Z</dcterms:modified>
</cp:coreProperties>
</file>